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8BF" w:rsidRDefault="005C78BF" w:rsidP="00CA0865">
      <w:pPr>
        <w:pStyle w:val="Text"/>
        <w:spacing w:after="0"/>
      </w:pPr>
    </w:p>
    <w:p w:rsidR="0060001A" w:rsidRPr="007E1B64" w:rsidRDefault="005806A8" w:rsidP="00CA0865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-3810</wp:posOffset>
            </wp:positionH>
            <wp:positionV relativeFrom="page">
              <wp:posOffset>-14605</wp:posOffset>
            </wp:positionV>
            <wp:extent cx="549275" cy="10709910"/>
            <wp:effectExtent l="19050" t="0" r="3175" b="0"/>
            <wp:wrapNone/>
            <wp:docPr id="15" name="Picture 15" descr="Book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ok 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1070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935" distR="114935" simplePos="0" relativeHeight="251662336" behindDoc="0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630555</wp:posOffset>
            </wp:positionV>
            <wp:extent cx="729615" cy="719455"/>
            <wp:effectExtent l="19050" t="0" r="0" b="0"/>
            <wp:wrapTight wrapText="bothSides">
              <wp:wrapPolygon edited="0">
                <wp:start x="6768" y="0"/>
                <wp:lineTo x="2820" y="1716"/>
                <wp:lineTo x="-564" y="6291"/>
                <wp:lineTo x="564" y="18302"/>
                <wp:lineTo x="5076" y="21162"/>
                <wp:lineTo x="5640" y="21162"/>
                <wp:lineTo x="14663" y="21162"/>
                <wp:lineTo x="15227" y="21162"/>
                <wp:lineTo x="19175" y="18302"/>
                <wp:lineTo x="20303" y="18302"/>
                <wp:lineTo x="21431" y="13154"/>
                <wp:lineTo x="21431" y="5719"/>
                <wp:lineTo x="16919" y="572"/>
                <wp:lineTo x="13535" y="0"/>
                <wp:lineTo x="6768" y="0"/>
              </wp:wrapPolygon>
            </wp:wrapTight>
            <wp:docPr id="14" name="Picture 14" descr="I icon red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 icon red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0A07">
        <w:t xml:space="preserve"> </w:t>
      </w:r>
      <w:r w:rsidR="00346E74" w:rsidRPr="007E1B64">
        <w:rPr>
          <w:rFonts w:ascii="Arial" w:hAnsi="Arial" w:cs="Arial"/>
          <w:b/>
          <w:sz w:val="32"/>
          <w:szCs w:val="32"/>
        </w:rPr>
        <w:t>Budget Code</w:t>
      </w:r>
      <w:r w:rsidR="0060001A" w:rsidRPr="00677E21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346E74" w:rsidRPr="00677E21">
        <w:rPr>
          <w:rFonts w:ascii="Arial" w:hAnsi="Arial" w:cs="Arial"/>
          <w:b/>
          <w:sz w:val="32"/>
          <w:szCs w:val="32"/>
          <w:lang w:val="en-GB"/>
        </w:rPr>
        <w:t>Authori</w:t>
      </w:r>
      <w:r w:rsidR="007E6033" w:rsidRPr="00677E21">
        <w:rPr>
          <w:rFonts w:ascii="Arial" w:hAnsi="Arial" w:cs="Arial"/>
          <w:b/>
          <w:sz w:val="32"/>
          <w:szCs w:val="32"/>
          <w:lang w:val="en-GB"/>
        </w:rPr>
        <w:t>s</w:t>
      </w:r>
      <w:r w:rsidR="00346E74" w:rsidRPr="00677E21">
        <w:rPr>
          <w:rFonts w:ascii="Arial" w:hAnsi="Arial" w:cs="Arial"/>
          <w:b/>
          <w:sz w:val="32"/>
          <w:szCs w:val="32"/>
          <w:lang w:val="en-GB"/>
        </w:rPr>
        <w:t>ation</w:t>
      </w:r>
      <w:r w:rsidR="0060001A" w:rsidRPr="007E1B64">
        <w:rPr>
          <w:rFonts w:ascii="Arial" w:hAnsi="Arial" w:cs="Arial"/>
          <w:b/>
          <w:sz w:val="32"/>
          <w:szCs w:val="32"/>
        </w:rPr>
        <w:t xml:space="preserve"> Form for Students/ University Staff</w:t>
      </w:r>
    </w:p>
    <w:p w:rsidR="00CA0865" w:rsidRDefault="00CA0865" w:rsidP="00CA0865">
      <w:pPr>
        <w:spacing w:after="0"/>
        <w:jc w:val="right"/>
        <w:rPr>
          <w:rFonts w:ascii="Arial" w:hAnsi="Arial" w:cs="Arial"/>
          <w:sz w:val="22"/>
          <w:szCs w:val="22"/>
        </w:rPr>
      </w:pPr>
    </w:p>
    <w:p w:rsidR="007E1B64" w:rsidRDefault="007E1B64" w:rsidP="00CA0865">
      <w:pPr>
        <w:spacing w:after="0"/>
        <w:jc w:val="right"/>
        <w:rPr>
          <w:rFonts w:ascii="Arial" w:hAnsi="Arial" w:cs="Arial"/>
          <w:sz w:val="22"/>
          <w:szCs w:val="22"/>
        </w:rPr>
      </w:pPr>
    </w:p>
    <w:p w:rsidR="0060001A" w:rsidRPr="0060001A" w:rsidRDefault="0060001A" w:rsidP="00CA0865">
      <w:pPr>
        <w:spacing w:after="0"/>
        <w:jc w:val="right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>Date: ________________</w:t>
      </w:r>
    </w:p>
    <w:p w:rsid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</w:p>
    <w:p w:rsidR="007E1B64" w:rsidRDefault="007E1B64" w:rsidP="00CA0865">
      <w:pPr>
        <w:spacing w:after="0"/>
        <w:rPr>
          <w:rFonts w:ascii="Arial" w:hAnsi="Arial" w:cs="Arial"/>
          <w:sz w:val="22"/>
          <w:szCs w:val="22"/>
        </w:rPr>
      </w:pPr>
    </w:p>
    <w:p w:rsidR="00CA0865" w:rsidRPr="0060001A" w:rsidRDefault="00CA0865" w:rsidP="00CA0865">
      <w:pPr>
        <w:spacing w:after="0"/>
        <w:rPr>
          <w:rFonts w:ascii="Arial" w:hAnsi="Arial" w:cs="Arial"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>Inter-Library Loans Department</w:t>
      </w: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>Whitechapel Medical and Dental Library</w:t>
      </w:r>
      <w:r w:rsidRPr="0060001A">
        <w:rPr>
          <w:rFonts w:ascii="Arial" w:hAnsi="Arial" w:cs="Arial"/>
          <w:sz w:val="22"/>
          <w:szCs w:val="22"/>
        </w:rPr>
        <w:br/>
      </w:r>
      <w:r w:rsidR="00635C0B">
        <w:rPr>
          <w:rFonts w:ascii="Arial" w:hAnsi="Arial" w:cs="Arial"/>
          <w:sz w:val="22"/>
          <w:szCs w:val="22"/>
        </w:rPr>
        <w:t>Turner</w:t>
      </w:r>
      <w:r w:rsidRPr="0060001A">
        <w:rPr>
          <w:rFonts w:ascii="Arial" w:hAnsi="Arial" w:cs="Arial"/>
          <w:sz w:val="22"/>
          <w:szCs w:val="22"/>
        </w:rPr>
        <w:t xml:space="preserve"> Street</w:t>
      </w:r>
      <w:r w:rsidRPr="0060001A">
        <w:rPr>
          <w:rFonts w:ascii="Arial" w:hAnsi="Arial" w:cs="Arial"/>
          <w:sz w:val="22"/>
          <w:szCs w:val="22"/>
        </w:rPr>
        <w:br/>
        <w:t>London E1 2AD</w:t>
      </w: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>Tel: 020 7882 7243</w:t>
      </w: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>Fax: 020 7882 7113</w:t>
      </w: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 xml:space="preserve">Email: </w:t>
      </w:r>
      <w:hyperlink r:id="rId9" w:history="1">
        <w:r w:rsidRPr="0060001A">
          <w:rPr>
            <w:rStyle w:val="Hyperlink"/>
            <w:rFonts w:ascii="Arial" w:hAnsi="Arial" w:cs="Arial"/>
            <w:sz w:val="22"/>
            <w:szCs w:val="22"/>
          </w:rPr>
          <w:t>ills-wcpl@qmul.ac.uk</w:t>
        </w:r>
      </w:hyperlink>
    </w:p>
    <w:p w:rsid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</w:p>
    <w:p w:rsidR="00CA0865" w:rsidRPr="0060001A" w:rsidRDefault="00CA0865" w:rsidP="00CA0865">
      <w:pPr>
        <w:spacing w:after="0"/>
        <w:rPr>
          <w:rFonts w:ascii="Arial" w:hAnsi="Arial" w:cs="Arial"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 xml:space="preserve">I* hereby give authority for you to add the named person below to our department’s list of staff eligible to use the below budget code(s) for Inter-Library Loans until further notice </w:t>
      </w:r>
    </w:p>
    <w:p w:rsidR="0060001A" w:rsidRPr="0060001A" w:rsidRDefault="0060001A" w:rsidP="00CA0865">
      <w:pPr>
        <w:spacing w:after="0"/>
        <w:rPr>
          <w:rFonts w:ascii="Arial" w:hAnsi="Arial" w:cs="Arial"/>
          <w:sz w:val="22"/>
          <w:szCs w:val="22"/>
        </w:rPr>
      </w:pPr>
      <w:r w:rsidRPr="0060001A">
        <w:rPr>
          <w:rFonts w:ascii="Arial" w:hAnsi="Arial" w:cs="Arial"/>
          <w:sz w:val="22"/>
          <w:szCs w:val="22"/>
        </w:rPr>
        <w:t>(</w:t>
      </w:r>
      <w:r w:rsidR="00346E74" w:rsidRPr="0060001A">
        <w:rPr>
          <w:rFonts w:ascii="Arial" w:hAnsi="Arial" w:cs="Arial"/>
          <w:sz w:val="22"/>
          <w:szCs w:val="22"/>
        </w:rPr>
        <w:t>If</w:t>
      </w:r>
      <w:r w:rsidRPr="0060001A">
        <w:rPr>
          <w:rFonts w:ascii="Arial" w:hAnsi="Arial" w:cs="Arial"/>
          <w:sz w:val="22"/>
          <w:szCs w:val="22"/>
        </w:rPr>
        <w:t xml:space="preserve"> you wish to add several people to the list, please attach a separate sheet with their details).</w:t>
      </w:r>
    </w:p>
    <w:p w:rsidR="00CA0865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35C0B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 xml:space="preserve">Name and library barcode of student/ QM staff member: </w:t>
      </w:r>
    </w:p>
    <w:p w:rsidR="00CA0865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>____________________________________________________________________</w:t>
      </w:r>
      <w:r w:rsidR="00635C0B">
        <w:rPr>
          <w:rFonts w:ascii="Arial" w:hAnsi="Arial" w:cs="Arial"/>
          <w:b/>
          <w:sz w:val="22"/>
          <w:szCs w:val="22"/>
        </w:rPr>
        <w:t>____</w:t>
      </w:r>
    </w:p>
    <w:p w:rsid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CA0865" w:rsidRPr="0060001A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35C0B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 xml:space="preserve">Job title/ course studied and department: </w:t>
      </w:r>
    </w:p>
    <w:p w:rsidR="00CA0865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>____________________________________________</w:t>
      </w:r>
      <w:r w:rsidR="00635C0B">
        <w:rPr>
          <w:rFonts w:ascii="Arial" w:hAnsi="Arial" w:cs="Arial"/>
          <w:b/>
          <w:sz w:val="22"/>
          <w:szCs w:val="22"/>
        </w:rPr>
        <w:t>_____________________________</w:t>
      </w:r>
    </w:p>
    <w:p w:rsid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CA0865" w:rsidRPr="0060001A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35C0B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>End date of course or contract (or state if permanent):</w:t>
      </w:r>
    </w:p>
    <w:p w:rsidR="00CA0865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 xml:space="preserve"> ________________</w:t>
      </w:r>
      <w:r w:rsidR="00635C0B">
        <w:rPr>
          <w:rFonts w:ascii="Arial" w:hAnsi="Arial" w:cs="Arial"/>
          <w:b/>
          <w:sz w:val="22"/>
          <w:szCs w:val="22"/>
        </w:rPr>
        <w:t>________________________________________________________</w:t>
      </w:r>
    </w:p>
    <w:p w:rsid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CA0865" w:rsidRPr="0060001A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35C0B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 xml:space="preserve">Budget code(s) </w:t>
      </w:r>
      <w:r w:rsidR="00346E74" w:rsidRPr="0060001A">
        <w:rPr>
          <w:rFonts w:ascii="Arial" w:hAnsi="Arial" w:cs="Arial"/>
          <w:b/>
          <w:sz w:val="22"/>
          <w:szCs w:val="22"/>
        </w:rPr>
        <w:t>authori</w:t>
      </w:r>
      <w:r w:rsidR="007E6033">
        <w:rPr>
          <w:rFonts w:ascii="Arial" w:hAnsi="Arial" w:cs="Arial"/>
          <w:b/>
          <w:sz w:val="22"/>
          <w:szCs w:val="22"/>
        </w:rPr>
        <w:t>s</w:t>
      </w:r>
      <w:r w:rsidR="00346E74" w:rsidRPr="0060001A">
        <w:rPr>
          <w:rFonts w:ascii="Arial" w:hAnsi="Arial" w:cs="Arial"/>
          <w:b/>
          <w:sz w:val="22"/>
          <w:szCs w:val="22"/>
        </w:rPr>
        <w:t>ed</w:t>
      </w:r>
      <w:r w:rsidRPr="0060001A">
        <w:rPr>
          <w:rFonts w:ascii="Arial" w:hAnsi="Arial" w:cs="Arial"/>
          <w:b/>
          <w:sz w:val="22"/>
          <w:szCs w:val="22"/>
        </w:rPr>
        <w:t xml:space="preserve"> to use: </w:t>
      </w:r>
    </w:p>
    <w:p w:rsidR="00CA0865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>__________________________________________________</w:t>
      </w:r>
      <w:r w:rsidR="00635C0B">
        <w:rPr>
          <w:rFonts w:ascii="Arial" w:hAnsi="Arial" w:cs="Arial"/>
          <w:b/>
          <w:sz w:val="22"/>
          <w:szCs w:val="22"/>
        </w:rPr>
        <w:t>_______________________</w:t>
      </w:r>
    </w:p>
    <w:p w:rsid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CA0865" w:rsidRPr="0060001A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>Name of head of department:* ______________________________________________</w:t>
      </w:r>
    </w:p>
    <w:p w:rsid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CA0865" w:rsidRPr="0060001A" w:rsidRDefault="00CA0865" w:rsidP="00CA0865">
      <w:pPr>
        <w:spacing w:after="0"/>
        <w:rPr>
          <w:rFonts w:ascii="Arial" w:hAnsi="Arial" w:cs="Arial"/>
          <w:b/>
          <w:sz w:val="22"/>
          <w:szCs w:val="22"/>
        </w:rPr>
      </w:pPr>
    </w:p>
    <w:p w:rsidR="0060001A" w:rsidRPr="0060001A" w:rsidRDefault="0060001A" w:rsidP="00CA0865">
      <w:pPr>
        <w:spacing w:after="0"/>
        <w:rPr>
          <w:rFonts w:ascii="Arial" w:hAnsi="Arial" w:cs="Arial"/>
          <w:b/>
          <w:sz w:val="22"/>
          <w:szCs w:val="22"/>
        </w:rPr>
      </w:pPr>
      <w:r w:rsidRPr="0060001A">
        <w:rPr>
          <w:rFonts w:ascii="Arial" w:hAnsi="Arial" w:cs="Arial"/>
          <w:b/>
          <w:sz w:val="22"/>
          <w:szCs w:val="22"/>
        </w:rPr>
        <w:t>Signature of head of department:* __________________________________________</w:t>
      </w:r>
    </w:p>
    <w:p w:rsidR="00932C9C" w:rsidRPr="0060001A" w:rsidRDefault="0060001A" w:rsidP="00CA0865">
      <w:pPr>
        <w:spacing w:after="0"/>
        <w:rPr>
          <w:sz w:val="22"/>
          <w:szCs w:val="22"/>
          <w:lang w:val="en-GB"/>
        </w:rPr>
      </w:pPr>
      <w:r w:rsidRPr="0060001A">
        <w:rPr>
          <w:rFonts w:ascii="Arial" w:hAnsi="Arial" w:cs="Arial"/>
          <w:i/>
          <w:sz w:val="22"/>
          <w:szCs w:val="22"/>
        </w:rPr>
        <w:t>(* This form can only be completed by the Head of Department or their deputy in their absence)</w:t>
      </w:r>
    </w:p>
    <w:sectPr w:rsidR="00932C9C" w:rsidRPr="0060001A" w:rsidSect="00740A07">
      <w:footerReference w:type="default" r:id="rId10"/>
      <w:pgSz w:w="11900" w:h="16840"/>
      <w:pgMar w:top="993" w:right="1127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E74" w:rsidRDefault="00346E74" w:rsidP="002A4823">
      <w:pPr>
        <w:spacing w:after="0"/>
      </w:pPr>
      <w:r>
        <w:separator/>
      </w:r>
    </w:p>
  </w:endnote>
  <w:endnote w:type="continuationSeparator" w:id="0">
    <w:p w:rsidR="00346E74" w:rsidRDefault="00346E74" w:rsidP="002A482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Arial Italic">
    <w:panose1 w:val="020B060402020209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E74" w:rsidRPr="00535F03" w:rsidRDefault="00346E74" w:rsidP="00535F03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49530</wp:posOffset>
          </wp:positionV>
          <wp:extent cx="5489575" cy="952500"/>
          <wp:effectExtent l="19050" t="0" r="0" b="0"/>
          <wp:wrapNone/>
          <wp:docPr id="2" name="Picture 2" descr="Pub7344 GuidePsycBook_v3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b7344 GuidePsycBook_v3 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957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page">
            <wp:posOffset>-14605</wp:posOffset>
          </wp:positionH>
          <wp:positionV relativeFrom="page">
            <wp:posOffset>0</wp:posOffset>
          </wp:positionV>
          <wp:extent cx="547370" cy="10709910"/>
          <wp:effectExtent l="19050" t="0" r="5080" b="0"/>
          <wp:wrapNone/>
          <wp:docPr id="3" name="Picture 3" descr="Book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ok imag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10709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46E74" w:rsidRDefault="00346E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E74" w:rsidRDefault="00346E74" w:rsidP="002A4823">
      <w:pPr>
        <w:spacing w:after="0"/>
      </w:pPr>
      <w:r>
        <w:separator/>
      </w:r>
    </w:p>
  </w:footnote>
  <w:footnote w:type="continuationSeparator" w:id="0">
    <w:p w:rsidR="00346E74" w:rsidRDefault="00346E74" w:rsidP="002A482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60415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E299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18042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FF4D4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626F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70D2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98B8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4A9D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5944A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7FC5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B92A3F"/>
    <w:multiLevelType w:val="hybridMultilevel"/>
    <w:tmpl w:val="E110DAF4"/>
    <w:lvl w:ilvl="0" w:tplc="50FC348C">
      <w:numFmt w:val="bullet"/>
      <w:lvlText w:val="•"/>
      <w:lvlJc w:val="left"/>
      <w:pPr>
        <w:ind w:left="720" w:hanging="720"/>
      </w:pPr>
      <w:rPr>
        <w:rFonts w:ascii="Arial" w:eastAsia="Cambria" w:hAnsi="Arial" w:cs="Arial" w:hint="default"/>
      </w:rPr>
    </w:lvl>
    <w:lvl w:ilvl="1" w:tplc="50FC348C">
      <w:numFmt w:val="bullet"/>
      <w:lvlText w:val="•"/>
      <w:lvlJc w:val="left"/>
      <w:pPr>
        <w:ind w:left="3222" w:hanging="360"/>
      </w:pPr>
      <w:rPr>
        <w:rFonts w:ascii="Arial" w:eastAsia="Cambr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2" w:hanging="360"/>
      </w:pPr>
      <w:rPr>
        <w:rFonts w:ascii="Wingdings" w:hAnsi="Wingdings" w:hint="default"/>
      </w:rPr>
    </w:lvl>
  </w:abstractNum>
  <w:abstractNum w:abstractNumId="11">
    <w:nsid w:val="228E57B1"/>
    <w:multiLevelType w:val="hybridMultilevel"/>
    <w:tmpl w:val="A45260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111B95"/>
    <w:multiLevelType w:val="hybridMultilevel"/>
    <w:tmpl w:val="44DC1942"/>
    <w:lvl w:ilvl="0" w:tplc="50FC348C">
      <w:numFmt w:val="bullet"/>
      <w:lvlText w:val="•"/>
      <w:lvlJc w:val="left"/>
      <w:pPr>
        <w:ind w:left="-1062" w:hanging="72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-7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</w:abstractNum>
  <w:abstractNum w:abstractNumId="13">
    <w:nsid w:val="4F6A631A"/>
    <w:multiLevelType w:val="hybridMultilevel"/>
    <w:tmpl w:val="677C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C1A5A"/>
    <w:multiLevelType w:val="hybridMultilevel"/>
    <w:tmpl w:val="29DA112C"/>
    <w:lvl w:ilvl="0" w:tplc="50FC348C">
      <w:numFmt w:val="bullet"/>
      <w:lvlText w:val="•"/>
      <w:lvlJc w:val="left"/>
      <w:pPr>
        <w:ind w:left="-1062" w:hanging="720"/>
      </w:pPr>
      <w:rPr>
        <w:rFonts w:ascii="Arial" w:eastAsia="Cambr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FD558B"/>
    <w:multiLevelType w:val="hybridMultilevel"/>
    <w:tmpl w:val="DB1EC050"/>
    <w:lvl w:ilvl="0" w:tplc="50FC348C">
      <w:numFmt w:val="bullet"/>
      <w:lvlText w:val="•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CA06698"/>
    <w:multiLevelType w:val="hybridMultilevel"/>
    <w:tmpl w:val="35D23E8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4"/>
  </w:num>
  <w:num w:numId="14">
    <w:abstractNumId w:val="10"/>
  </w:num>
  <w:num w:numId="15">
    <w:abstractNumId w:val="15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1028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2289">
      <o:colormru v:ext="edit" colors="#c01708"/>
      <o:colormenu v:ext="edit" strokecolor="#c01708"/>
    </o:shapedefaults>
  </w:hdrShapeDefaults>
  <w:footnotePr>
    <w:footnote w:id="-1"/>
    <w:footnote w:id="0"/>
  </w:footnotePr>
  <w:endnotePr>
    <w:endnote w:id="-1"/>
    <w:endnote w:id="0"/>
  </w:endnotePr>
  <w:compat/>
  <w:rsids>
    <w:rsidRoot w:val="007E6F27"/>
    <w:rsid w:val="0000287D"/>
    <w:rsid w:val="000205C8"/>
    <w:rsid w:val="00073245"/>
    <w:rsid w:val="00084923"/>
    <w:rsid w:val="00087E91"/>
    <w:rsid w:val="00113D75"/>
    <w:rsid w:val="00171609"/>
    <w:rsid w:val="001832DB"/>
    <w:rsid w:val="001C023C"/>
    <w:rsid w:val="001F12AD"/>
    <w:rsid w:val="00245D6D"/>
    <w:rsid w:val="002A4823"/>
    <w:rsid w:val="002C2F32"/>
    <w:rsid w:val="002C79BF"/>
    <w:rsid w:val="002D0082"/>
    <w:rsid w:val="002D3041"/>
    <w:rsid w:val="003028BF"/>
    <w:rsid w:val="00307444"/>
    <w:rsid w:val="00317287"/>
    <w:rsid w:val="00346E74"/>
    <w:rsid w:val="00384905"/>
    <w:rsid w:val="00414FE5"/>
    <w:rsid w:val="004337CE"/>
    <w:rsid w:val="004E2D07"/>
    <w:rsid w:val="004E61E9"/>
    <w:rsid w:val="00535F03"/>
    <w:rsid w:val="005806A8"/>
    <w:rsid w:val="005837A1"/>
    <w:rsid w:val="005C78BF"/>
    <w:rsid w:val="005E3908"/>
    <w:rsid w:val="0060001A"/>
    <w:rsid w:val="00635C0B"/>
    <w:rsid w:val="00653AC6"/>
    <w:rsid w:val="00653CB2"/>
    <w:rsid w:val="00670D98"/>
    <w:rsid w:val="00677E21"/>
    <w:rsid w:val="00687BD1"/>
    <w:rsid w:val="006B608D"/>
    <w:rsid w:val="006B6E11"/>
    <w:rsid w:val="006C7A84"/>
    <w:rsid w:val="006F39D4"/>
    <w:rsid w:val="00711323"/>
    <w:rsid w:val="007212F2"/>
    <w:rsid w:val="00740A07"/>
    <w:rsid w:val="00763C58"/>
    <w:rsid w:val="00766529"/>
    <w:rsid w:val="00781E53"/>
    <w:rsid w:val="007A4BA0"/>
    <w:rsid w:val="007D49DB"/>
    <w:rsid w:val="007E1B64"/>
    <w:rsid w:val="007E6033"/>
    <w:rsid w:val="007E6F27"/>
    <w:rsid w:val="008226D0"/>
    <w:rsid w:val="00830DC0"/>
    <w:rsid w:val="008D21EB"/>
    <w:rsid w:val="008E3D3D"/>
    <w:rsid w:val="00925955"/>
    <w:rsid w:val="00932C9C"/>
    <w:rsid w:val="009416E0"/>
    <w:rsid w:val="00944E88"/>
    <w:rsid w:val="009C197C"/>
    <w:rsid w:val="009C4FE7"/>
    <w:rsid w:val="009D005B"/>
    <w:rsid w:val="009F392A"/>
    <w:rsid w:val="009F5D3D"/>
    <w:rsid w:val="00A3748C"/>
    <w:rsid w:val="00A93987"/>
    <w:rsid w:val="00B05E0F"/>
    <w:rsid w:val="00B52B51"/>
    <w:rsid w:val="00B65387"/>
    <w:rsid w:val="00BB3467"/>
    <w:rsid w:val="00C33031"/>
    <w:rsid w:val="00C5746E"/>
    <w:rsid w:val="00CA0865"/>
    <w:rsid w:val="00CF37EF"/>
    <w:rsid w:val="00CF46BD"/>
    <w:rsid w:val="00CF6299"/>
    <w:rsid w:val="00D42765"/>
    <w:rsid w:val="00D4387C"/>
    <w:rsid w:val="00D446C0"/>
    <w:rsid w:val="00DB7F65"/>
    <w:rsid w:val="00DC621C"/>
    <w:rsid w:val="00E03F58"/>
    <w:rsid w:val="00EB4D71"/>
    <w:rsid w:val="00EC66BE"/>
    <w:rsid w:val="00ED01F2"/>
    <w:rsid w:val="00EE617B"/>
    <w:rsid w:val="00F030A0"/>
    <w:rsid w:val="00F26A1F"/>
    <w:rsid w:val="00F86BF2"/>
    <w:rsid w:val="00FA4BCC"/>
    <w:rsid w:val="00FD680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c01708"/>
      <o:colormenu v:ext="edit" strokecolor="#c0170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  <w:rsid w:val="001F12AD"/>
    <w:pPr>
      <w:spacing w:after="2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1">
    <w:name w:val="Sub Heading 1"/>
    <w:basedOn w:val="Normal"/>
    <w:qFormat/>
    <w:rsid w:val="008E3D3D"/>
    <w:rPr>
      <w:rFonts w:ascii="Arial" w:hAnsi="Arial"/>
      <w:color w:val="C01708"/>
      <w:sz w:val="30"/>
      <w:lang w:val="en-GB"/>
    </w:rPr>
  </w:style>
  <w:style w:type="paragraph" w:customStyle="1" w:styleId="SubHeading2">
    <w:name w:val="Sub Heading 2"/>
    <w:basedOn w:val="Normal"/>
    <w:link w:val="SubHeading2Char"/>
    <w:qFormat/>
    <w:rsid w:val="00B05E0F"/>
    <w:rPr>
      <w:rFonts w:ascii="Arial Bold" w:hAnsi="Arial Bold"/>
      <w:sz w:val="20"/>
      <w:lang w:val="en-GB"/>
    </w:rPr>
  </w:style>
  <w:style w:type="paragraph" w:customStyle="1" w:styleId="Text">
    <w:name w:val="Text"/>
    <w:basedOn w:val="Normal"/>
    <w:link w:val="TextChar"/>
    <w:qFormat/>
    <w:rsid w:val="00B05E0F"/>
    <w:rPr>
      <w:rFonts w:ascii="Arial" w:hAnsi="Arial"/>
      <w:sz w:val="20"/>
      <w:lang w:val="en-GB"/>
    </w:rPr>
  </w:style>
  <w:style w:type="character" w:customStyle="1" w:styleId="SubHeading2Char">
    <w:name w:val="Sub Heading 2 Char"/>
    <w:basedOn w:val="DefaultParagraphFont"/>
    <w:link w:val="SubHeading2"/>
    <w:rsid w:val="00B05E0F"/>
    <w:rPr>
      <w:rFonts w:ascii="Arial Bold" w:hAnsi="Arial Bold"/>
      <w:sz w:val="20"/>
      <w:lang w:val="en-GB"/>
    </w:rPr>
  </w:style>
  <w:style w:type="paragraph" w:customStyle="1" w:styleId="Mainheading1">
    <w:name w:val="Main heading 1"/>
    <w:basedOn w:val="Normal"/>
    <w:link w:val="Mainheading1Char"/>
    <w:qFormat/>
    <w:rsid w:val="00B05E0F"/>
    <w:pPr>
      <w:ind w:right="42"/>
    </w:pPr>
    <w:rPr>
      <w:rFonts w:ascii="Arial Narrow" w:hAnsi="Arial Narrow"/>
      <w:color w:val="A6A6A6"/>
      <w:sz w:val="50"/>
      <w:lang w:val="en-GB"/>
    </w:rPr>
  </w:style>
  <w:style w:type="character" w:customStyle="1" w:styleId="TextChar">
    <w:name w:val="Text Char"/>
    <w:basedOn w:val="DefaultParagraphFont"/>
    <w:link w:val="Text"/>
    <w:rsid w:val="00B05E0F"/>
    <w:rPr>
      <w:rFonts w:ascii="Arial" w:hAnsi="Arial"/>
      <w:sz w:val="20"/>
      <w:lang w:val="en-GB"/>
    </w:rPr>
  </w:style>
  <w:style w:type="paragraph" w:customStyle="1" w:styleId="MainHeading2">
    <w:name w:val="Main Heading 2"/>
    <w:basedOn w:val="Normal"/>
    <w:link w:val="MainHeading2Char"/>
    <w:qFormat/>
    <w:rsid w:val="00B05E0F"/>
    <w:pPr>
      <w:ind w:right="42"/>
    </w:pPr>
    <w:rPr>
      <w:rFonts w:ascii="Arial Bold" w:hAnsi="Arial Bold"/>
      <w:sz w:val="50"/>
      <w:lang w:val="en-GB"/>
    </w:rPr>
  </w:style>
  <w:style w:type="character" w:customStyle="1" w:styleId="Mainheading1Char">
    <w:name w:val="Main heading 1 Char"/>
    <w:basedOn w:val="DefaultParagraphFont"/>
    <w:link w:val="Mainheading1"/>
    <w:rsid w:val="00B05E0F"/>
    <w:rPr>
      <w:rFonts w:ascii="Arial Narrow" w:hAnsi="Arial Narrow"/>
      <w:color w:val="A6A6A6"/>
      <w:sz w:val="50"/>
      <w:lang w:val="en-GB"/>
    </w:rPr>
  </w:style>
  <w:style w:type="character" w:styleId="Hyperlink">
    <w:name w:val="Hyperlink"/>
    <w:basedOn w:val="DefaultParagraphFont"/>
    <w:rsid w:val="00B05E0F"/>
    <w:rPr>
      <w:color w:val="0000FF"/>
      <w:u w:val="single"/>
    </w:rPr>
  </w:style>
  <w:style w:type="character" w:customStyle="1" w:styleId="MainHeading2Char">
    <w:name w:val="Main Heading 2 Char"/>
    <w:basedOn w:val="DefaultParagraphFont"/>
    <w:link w:val="MainHeading2"/>
    <w:rsid w:val="00B05E0F"/>
    <w:rPr>
      <w:rFonts w:ascii="Arial Bold" w:hAnsi="Arial Bold"/>
      <w:sz w:val="50"/>
      <w:lang w:val="en-GB"/>
    </w:rPr>
  </w:style>
  <w:style w:type="paragraph" w:customStyle="1" w:styleId="Revisiondate">
    <w:name w:val="Revision date"/>
    <w:basedOn w:val="Normal"/>
    <w:link w:val="RevisiondateChar"/>
    <w:qFormat/>
    <w:rsid w:val="00830DC0"/>
    <w:pPr>
      <w:jc w:val="right"/>
    </w:pPr>
    <w:rPr>
      <w:rFonts w:ascii="Arial Italic" w:hAnsi="Arial Italic"/>
      <w:noProof/>
      <w:color w:val="C01708"/>
      <w:sz w:val="16"/>
    </w:rPr>
  </w:style>
  <w:style w:type="character" w:customStyle="1" w:styleId="RevisiondateChar">
    <w:name w:val="Revision date Char"/>
    <w:basedOn w:val="DefaultParagraphFont"/>
    <w:link w:val="Revisiondate"/>
    <w:rsid w:val="00830DC0"/>
    <w:rPr>
      <w:rFonts w:ascii="Arial Italic" w:hAnsi="Arial Italic"/>
      <w:noProof/>
      <w:color w:val="C01708"/>
      <w:sz w:val="16"/>
    </w:rPr>
  </w:style>
  <w:style w:type="paragraph" w:styleId="Header">
    <w:name w:val="header"/>
    <w:basedOn w:val="Normal"/>
    <w:link w:val="HeaderChar"/>
    <w:rsid w:val="002A48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A4823"/>
  </w:style>
  <w:style w:type="paragraph" w:styleId="Footer">
    <w:name w:val="footer"/>
    <w:basedOn w:val="Normal"/>
    <w:link w:val="FooterChar"/>
    <w:uiPriority w:val="99"/>
    <w:rsid w:val="002A48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823"/>
  </w:style>
  <w:style w:type="paragraph" w:styleId="BalloonText">
    <w:name w:val="Balloon Text"/>
    <w:basedOn w:val="Normal"/>
    <w:link w:val="BalloonTextChar"/>
    <w:rsid w:val="002A482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823"/>
    <w:rPr>
      <w:rFonts w:ascii="Tahoma" w:hAnsi="Tahoma" w:cs="Tahoma"/>
      <w:sz w:val="16"/>
      <w:szCs w:val="16"/>
    </w:rPr>
  </w:style>
  <w:style w:type="character" w:customStyle="1" w:styleId="Hyperlink02">
    <w:name w:val="Hyperlink02"/>
    <w:basedOn w:val="Hyperlink"/>
    <w:uiPriority w:val="1"/>
    <w:qFormat/>
    <w:rsid w:val="001F12AD"/>
    <w:rPr>
      <w:color w:val="C00000"/>
    </w:rPr>
  </w:style>
  <w:style w:type="character" w:styleId="FollowedHyperlink">
    <w:name w:val="FollowedHyperlink"/>
    <w:basedOn w:val="DefaultParagraphFont"/>
    <w:rsid w:val="00C3303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lls-wcpl@qmul.ac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XPgrpwise\LibTemplate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LibTemplate2011.dotx</Template>
  <TotalTime>24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qmul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Roddy</dc:creator>
  <cp:keywords/>
  <cp:lastModifiedBy>Mandie</cp:lastModifiedBy>
  <cp:revision>8</cp:revision>
  <cp:lastPrinted>2011-11-02T11:46:00Z</cp:lastPrinted>
  <dcterms:created xsi:type="dcterms:W3CDTF">2011-10-11T09:26:00Z</dcterms:created>
  <dcterms:modified xsi:type="dcterms:W3CDTF">2011-12-14T12:09:00Z</dcterms:modified>
</cp:coreProperties>
</file>